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40008FF2" w14:textId="77777777" w:rsidR="00426146" w:rsidRPr="00426146" w:rsidRDefault="00426146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6A02653" w14:textId="77777777" w:rsidR="00426146" w:rsidRDefault="00426146" w:rsidP="00426146">
      <w:pPr>
        <w:pStyle w:val="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lang w:val="fr-BE"/>
        </w:rPr>
      </w:pPr>
    </w:p>
    <w:p w14:paraId="2EAFC7D1" w14:textId="441A78FC" w:rsidR="00426146" w:rsidRPr="00426146" w:rsidRDefault="00426146" w:rsidP="00426146">
      <w:pPr>
        <w:pStyle w:val="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6146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lang w:val="fr-BE"/>
        </w:rPr>
        <w:t xml:space="preserve">DESCRIPTION DU BIEN : </w:t>
      </w:r>
      <w:r w:rsidRPr="00426146">
        <w:rPr>
          <w:rFonts w:asciiTheme="minorHAnsi" w:hAnsiTheme="minorHAnsi" w:cstheme="minorHAnsi"/>
          <w:b/>
          <w:sz w:val="24"/>
          <w:szCs w:val="24"/>
          <w:u w:val="single"/>
        </w:rPr>
        <w:t xml:space="preserve">VILLE DE SOIGNIES - cinquième division - </w:t>
      </w:r>
      <w:proofErr w:type="spellStart"/>
      <w:r w:rsidRPr="00426146">
        <w:rPr>
          <w:rFonts w:asciiTheme="minorHAnsi" w:hAnsiTheme="minorHAnsi" w:cstheme="minorHAnsi"/>
          <w:b/>
          <w:sz w:val="24"/>
          <w:szCs w:val="24"/>
          <w:u w:val="single"/>
        </w:rPr>
        <w:t>Casteau</w:t>
      </w:r>
      <w:proofErr w:type="spellEnd"/>
      <w:r w:rsidRPr="00426146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14:paraId="28916011" w14:textId="12C383FB" w:rsidR="00426146" w:rsidRPr="00426146" w:rsidRDefault="00426146" w:rsidP="00426146">
      <w:pPr>
        <w:pStyle w:val="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6146">
        <w:rPr>
          <w:rFonts w:asciiTheme="minorHAnsi" w:hAnsiTheme="minorHAnsi" w:cstheme="minorHAnsi"/>
          <w:sz w:val="24"/>
          <w:szCs w:val="24"/>
        </w:rPr>
        <w:t xml:space="preserve">Une maison d'habitation, avec toutes dépendances et terrain sise Rue Buisseret 6, cadastrée section D, numéro 466D P0000, pour une superficie de cinq ares trente-quatre centiares (5a 34ca).  </w:t>
      </w:r>
    </w:p>
    <w:p w14:paraId="6C1F2D10" w14:textId="77777777" w:rsidR="00426146" w:rsidRDefault="00426146" w:rsidP="00426146">
      <w:pPr>
        <w:pStyle w:val="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6146">
        <w:rPr>
          <w:rFonts w:asciiTheme="minorHAnsi" w:hAnsiTheme="minorHAnsi" w:cstheme="minorHAnsi"/>
          <w:sz w:val="24"/>
          <w:szCs w:val="24"/>
        </w:rPr>
        <w:t xml:space="preserve">RC: cinq cent septante-cinq euros (€ 575,00) </w:t>
      </w:r>
    </w:p>
    <w:p w14:paraId="47DEA987" w14:textId="77777777" w:rsidR="00426146" w:rsidRPr="00426146" w:rsidRDefault="00426146" w:rsidP="00426146">
      <w:pPr>
        <w:pStyle w:val="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lang w:val="fr-BE"/>
        </w:rPr>
      </w:pPr>
    </w:p>
    <w:p w14:paraId="034FFD29" w14:textId="77777777" w:rsidR="00426146" w:rsidRDefault="00426146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FE29E57" w14:textId="77777777" w:rsidR="00426146" w:rsidRDefault="00426146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15B770B" w14:textId="709F0729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lastRenderedPageBreak/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660CD408" w:rsidR="00C33A7B" w:rsidRPr="00317AE0" w:rsidRDefault="00317AE0" w:rsidP="00317AE0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317AE0">
        <w:rPr>
          <w:rFonts w:asciiTheme="majorHAnsi" w:hAnsiTheme="majorHAnsi" w:cstheme="majorHAnsi"/>
          <w:lang w:val="fr-BE"/>
        </w:rPr>
        <w:t>ar la libre dispo</w:t>
      </w:r>
      <w:r w:rsidR="005905E3" w:rsidRPr="00317AE0">
        <w:rPr>
          <w:rFonts w:asciiTheme="majorHAnsi" w:hAnsiTheme="majorHAnsi" w:cstheme="majorHAnsi"/>
          <w:lang w:val="fr-BE"/>
        </w:rPr>
        <w:t>s</w:t>
      </w:r>
      <w:r w:rsidR="00C33A7B" w:rsidRPr="00317AE0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317AE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32107905" w14:textId="4C5CFB96" w:rsidR="006E0C2B" w:rsidRDefault="00317AE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4B7A944D" w14:textId="2EEDA0C3" w:rsidR="00846C78" w:rsidRPr="006E0C2B" w:rsidRDefault="00846C7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2B1B8F9" w14:textId="7CD36DE8" w:rsidR="006E0C2B" w:rsidRPr="006E0C2B" w:rsidRDefault="00317AE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317AE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TmsRmn 10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23499D"/>
    <w:rsid w:val="00295D91"/>
    <w:rsid w:val="00317AE0"/>
    <w:rsid w:val="0033117E"/>
    <w:rsid w:val="003F1478"/>
    <w:rsid w:val="0040130E"/>
    <w:rsid w:val="00426146"/>
    <w:rsid w:val="00427BAF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DE13EB"/>
    <w:rsid w:val="00E93EE2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  <w:style w:type="paragraph" w:customStyle="1" w:styleId="acte">
    <w:name w:val="acte"/>
    <w:rsid w:val="00426146"/>
    <w:pPr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360" w:lineRule="atLeast"/>
    </w:pPr>
    <w:rPr>
      <w:rFonts w:ascii="TmsRmn 10pt" w:eastAsia="Times New Roman" w:hAnsi="TmsRmn 10pt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~WRL3913.tmp</Template>
  <TotalTime>2</TotalTime>
  <Pages>4</Pages>
  <Words>1002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3</cp:revision>
  <cp:lastPrinted>2023-04-14T12:16:00Z</cp:lastPrinted>
  <dcterms:created xsi:type="dcterms:W3CDTF">2026-07-15T09:09:00Z</dcterms:created>
  <dcterms:modified xsi:type="dcterms:W3CDTF">2026-07-15T09:10:00Z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